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9EE" w:rsidRDefault="00C759EE">
      <w:pPr>
        <w:ind w:left="2124"/>
        <w:rPr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9A5970" wp14:editId="4265E372">
                <wp:simplePos x="0" y="0"/>
                <wp:positionH relativeFrom="column">
                  <wp:posOffset>1709420</wp:posOffset>
                </wp:positionH>
                <wp:positionV relativeFrom="paragraph">
                  <wp:posOffset>2540</wp:posOffset>
                </wp:positionV>
                <wp:extent cx="2314575" cy="676275"/>
                <wp:effectExtent l="0" t="0" r="28575" b="2857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9EE" w:rsidRPr="002457E3" w:rsidRDefault="00C759EE" w:rsidP="00C759EE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457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Archivio </w:t>
                            </w:r>
                          </w:p>
                          <w:p w:rsidR="00C759EE" w:rsidRPr="00C759EE" w:rsidRDefault="00C759EE" w:rsidP="00C759EE">
                            <w:pPr>
                              <w:shd w:val="clear" w:color="auto" w:fill="FF0000"/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</w:pPr>
                            <w:r w:rsidRPr="00C759EE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STUDIO DR-SPAZIO VISIVO</w:t>
                            </w:r>
                          </w:p>
                          <w:p w:rsidR="00C759EE" w:rsidRPr="002457E3" w:rsidRDefault="00C759EE" w:rsidP="00C759EE">
                            <w:pPr>
                              <w:shd w:val="clear" w:color="auto" w:fill="FF000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2457E3">
                              <w:rPr>
                                <w:b/>
                                <w:i/>
                              </w:rPr>
                              <w:t>Arte Contemporanea</w:t>
                            </w:r>
                          </w:p>
                          <w:p w:rsidR="00C759EE" w:rsidRDefault="00C759EE" w:rsidP="00C759EE">
                            <w:pPr>
                              <w:shd w:val="clear" w:color="auto" w:fill="FF000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E9A597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34.6pt;margin-top:.2pt;width:182.25pt;height:5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" strokecolor="white [3212]">
                <v:textbox>
                  <w:txbxContent>
                    <w:p w:rsidR="00C759EE" w:rsidRPr="002457E3" w:rsidRDefault="00C759EE" w:rsidP="00C759EE">
                      <w:pPr>
                        <w:shd w:val="clear" w:color="auto" w:fill="FF0000"/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457E3">
                        <w:rPr>
                          <w:b/>
                          <w:sz w:val="28"/>
                          <w:szCs w:val="28"/>
                        </w:rPr>
                        <w:t xml:space="preserve">Archivio </w:t>
                      </w:r>
                    </w:p>
                    <w:p w:rsidR="00C759EE" w:rsidRPr="00C759EE" w:rsidRDefault="00C759EE" w:rsidP="00C759EE">
                      <w:pPr>
                        <w:shd w:val="clear" w:color="auto" w:fill="FF0000"/>
                        <w:spacing w:after="0"/>
                        <w:jc w:val="center"/>
                        <w:rPr>
                          <w:b/>
                          <w:color w:val="FFFFFF" w:themeColor="background1"/>
                          <w:szCs w:val="24"/>
                        </w:rPr>
                      </w:pPr>
                      <w:r w:rsidRPr="00C759EE">
                        <w:rPr>
                          <w:b/>
                          <w:color w:val="FFFFFF" w:themeColor="background1"/>
                          <w:szCs w:val="24"/>
                        </w:rPr>
                        <w:t>STUDIO DR-SPAZIO VISIVO</w:t>
                      </w:r>
                    </w:p>
                    <w:p w:rsidR="00C759EE" w:rsidRPr="002457E3" w:rsidRDefault="00C759EE" w:rsidP="00C759EE">
                      <w:pPr>
                        <w:shd w:val="clear" w:color="auto" w:fill="FF0000"/>
                        <w:jc w:val="center"/>
                        <w:rPr>
                          <w:b/>
                          <w:i/>
                        </w:rPr>
                      </w:pPr>
                      <w:r w:rsidRPr="002457E3">
                        <w:rPr>
                          <w:b/>
                          <w:i/>
                        </w:rPr>
                        <w:t>Arte Contemporanea</w:t>
                      </w:r>
                    </w:p>
                    <w:p w:rsidR="00C759EE" w:rsidRDefault="00C759EE" w:rsidP="00C759EE">
                      <w:pPr>
                        <w:shd w:val="clear" w:color="auto" w:fill="FF000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59EE" w:rsidRPr="002457E3" w:rsidRDefault="00C759EE" w:rsidP="00C759EE"/>
    <w:p w:rsidR="00C759EE" w:rsidRDefault="00C759EE">
      <w:pPr>
        <w:ind w:left="2124"/>
        <w:rPr>
          <w:b/>
          <w:color w:val="000000"/>
          <w:sz w:val="16"/>
          <w:szCs w:val="16"/>
        </w:rPr>
      </w:pPr>
    </w:p>
    <w:p w:rsidR="00C759EE" w:rsidRDefault="00C759EE">
      <w:pPr>
        <w:ind w:left="2124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 xml:space="preserve">     </w:t>
      </w:r>
    </w:p>
    <w:p w:rsidR="00702CF1" w:rsidRDefault="00702CF1" w:rsidP="00702CF1">
      <w:pPr>
        <w:ind w:left="212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                         </w:t>
      </w:r>
    </w:p>
    <w:p w:rsidR="00990DFC" w:rsidRPr="00ED46D5" w:rsidRDefault="00990DFC" w:rsidP="00702CF1">
      <w:pPr>
        <w:spacing w:after="0"/>
        <w:jc w:val="center"/>
        <w:rPr>
          <w:color w:val="000000"/>
          <w:sz w:val="16"/>
          <w:szCs w:val="16"/>
          <w:u w:val="single"/>
        </w:rPr>
      </w:pPr>
      <w:r w:rsidRPr="00965185">
        <w:rPr>
          <w:color w:val="000000"/>
          <w:sz w:val="16"/>
          <w:szCs w:val="16"/>
        </w:rPr>
        <w:t>VIA TOLEMAIDE 19 A 00192 ROMA</w:t>
      </w:r>
      <w:r w:rsidRPr="00155FA6">
        <w:rPr>
          <w:color w:val="000000"/>
          <w:sz w:val="16"/>
          <w:szCs w:val="16"/>
        </w:rPr>
        <w:t xml:space="preserve">  </w:t>
      </w:r>
      <w:r w:rsidR="00702CF1">
        <w:rPr>
          <w:color w:val="000000"/>
          <w:sz w:val="16"/>
          <w:szCs w:val="16"/>
        </w:rPr>
        <w:t xml:space="preserve"> </w:t>
      </w:r>
      <w:r w:rsidRPr="00ED46D5">
        <w:rPr>
          <w:color w:val="000000"/>
          <w:sz w:val="16"/>
          <w:szCs w:val="16"/>
        </w:rPr>
        <w:t>Tel. 063612055 – 335</w:t>
      </w:r>
      <w:r w:rsidR="00787698" w:rsidRPr="00ED46D5">
        <w:rPr>
          <w:color w:val="000000"/>
          <w:sz w:val="16"/>
          <w:szCs w:val="16"/>
        </w:rPr>
        <w:t xml:space="preserve">8027009 </w:t>
      </w:r>
      <w:r w:rsidR="00ED46D5">
        <w:rPr>
          <w:color w:val="000000"/>
          <w:sz w:val="16"/>
          <w:szCs w:val="16"/>
        </w:rPr>
        <w:t>su F</w:t>
      </w:r>
      <w:r w:rsidR="00ED46D5" w:rsidRPr="00ED46D5">
        <w:rPr>
          <w:color w:val="000000"/>
          <w:sz w:val="16"/>
          <w:szCs w:val="16"/>
        </w:rPr>
        <w:t>acebook</w:t>
      </w:r>
      <w:r w:rsidR="00787698" w:rsidRPr="00ED46D5">
        <w:rPr>
          <w:color w:val="000000"/>
          <w:sz w:val="16"/>
          <w:szCs w:val="16"/>
        </w:rPr>
        <w:t xml:space="preserve"> </w:t>
      </w:r>
      <w:r w:rsidRPr="00ED46D5">
        <w:rPr>
          <w:color w:val="000000"/>
          <w:sz w:val="16"/>
          <w:szCs w:val="16"/>
        </w:rPr>
        <w:t xml:space="preserve"> </w:t>
      </w:r>
      <w:hyperlink r:id="rId8" w:history="1">
        <w:r w:rsidRPr="00ED46D5">
          <w:rPr>
            <w:rStyle w:val="Collegamentoipertestuale"/>
            <w:sz w:val="16"/>
            <w:szCs w:val="16"/>
          </w:rPr>
          <w:t>giorgio.diroberto@tin.it</w:t>
        </w:r>
      </w:hyperlink>
      <w:r w:rsidRPr="00ED46D5">
        <w:rPr>
          <w:color w:val="000000"/>
          <w:sz w:val="16"/>
          <w:szCs w:val="16"/>
          <w:u w:val="single"/>
        </w:rPr>
        <w:t xml:space="preserve">   </w:t>
      </w:r>
    </w:p>
    <w:p w:rsidR="00990DFC" w:rsidRPr="00702CF1" w:rsidRDefault="00990DFC" w:rsidP="00702CF1">
      <w:pPr>
        <w:spacing w:after="0"/>
        <w:ind w:left="2124"/>
        <w:rPr>
          <w:b/>
          <w:color w:val="000000"/>
          <w:sz w:val="18"/>
          <w:szCs w:val="18"/>
        </w:rPr>
      </w:pPr>
      <w:r w:rsidRPr="00E11E0D">
        <w:rPr>
          <w:color w:val="000000"/>
          <w:sz w:val="16"/>
          <w:szCs w:val="16"/>
        </w:rPr>
        <w:t xml:space="preserve">    </w:t>
      </w:r>
      <w:r w:rsidR="00702CF1">
        <w:rPr>
          <w:color w:val="000000"/>
          <w:sz w:val="16"/>
          <w:szCs w:val="16"/>
        </w:rPr>
        <w:t xml:space="preserve">  </w:t>
      </w:r>
      <w:r w:rsidR="00C759EE">
        <w:rPr>
          <w:color w:val="000000"/>
          <w:sz w:val="16"/>
          <w:szCs w:val="16"/>
        </w:rPr>
        <w:t xml:space="preserve"> </w:t>
      </w:r>
      <w:r w:rsidRPr="00E11E0D">
        <w:rPr>
          <w:color w:val="000000"/>
          <w:sz w:val="16"/>
          <w:szCs w:val="16"/>
        </w:rPr>
        <w:t xml:space="preserve"> </w:t>
      </w:r>
      <w:r w:rsidRPr="00702CF1">
        <w:rPr>
          <w:b/>
          <w:color w:val="000000"/>
          <w:sz w:val="18"/>
          <w:szCs w:val="18"/>
        </w:rPr>
        <w:t xml:space="preserve">orario </w:t>
      </w:r>
      <w:r w:rsidR="00ED46D5" w:rsidRPr="00702CF1">
        <w:rPr>
          <w:b/>
          <w:color w:val="000000"/>
          <w:sz w:val="18"/>
          <w:szCs w:val="18"/>
        </w:rPr>
        <w:t xml:space="preserve">11.00 - 13.00; </w:t>
      </w:r>
      <w:r w:rsidR="00787698" w:rsidRPr="00702CF1">
        <w:rPr>
          <w:b/>
          <w:color w:val="000000"/>
          <w:sz w:val="18"/>
          <w:szCs w:val="18"/>
        </w:rPr>
        <w:t>17.00 – 20.00</w:t>
      </w:r>
      <w:r w:rsidR="00702CF1">
        <w:rPr>
          <w:b/>
          <w:color w:val="000000"/>
          <w:sz w:val="18"/>
          <w:szCs w:val="18"/>
        </w:rPr>
        <w:t xml:space="preserve">    </w:t>
      </w:r>
      <w:r w:rsidR="00787698" w:rsidRPr="00702CF1">
        <w:rPr>
          <w:b/>
          <w:color w:val="000000"/>
          <w:sz w:val="18"/>
          <w:szCs w:val="18"/>
        </w:rPr>
        <w:t xml:space="preserve"> </w:t>
      </w:r>
      <w:r w:rsidR="0049008A" w:rsidRPr="00702CF1">
        <w:rPr>
          <w:b/>
          <w:color w:val="000000"/>
          <w:sz w:val="18"/>
          <w:szCs w:val="18"/>
        </w:rPr>
        <w:t>F</w:t>
      </w:r>
      <w:r w:rsidR="00012A0B" w:rsidRPr="00702CF1">
        <w:rPr>
          <w:b/>
          <w:color w:val="000000"/>
          <w:sz w:val="18"/>
          <w:szCs w:val="18"/>
        </w:rPr>
        <w:t>estivi su appuntamento</w:t>
      </w:r>
    </w:p>
    <w:p w:rsidR="00012A0B" w:rsidRDefault="00012A0B" w:rsidP="00702CF1">
      <w:pPr>
        <w:ind w:left="2124"/>
        <w:rPr>
          <w:color w:val="000000"/>
          <w:sz w:val="16"/>
          <w:szCs w:val="16"/>
        </w:rPr>
      </w:pPr>
    </w:p>
    <w:p w:rsidR="00627288" w:rsidRPr="00627288" w:rsidRDefault="00A2277B" w:rsidP="007157DF">
      <w:pPr>
        <w:pStyle w:val="Titolo2"/>
        <w:spacing w:after="0"/>
        <w:rPr>
          <w:rFonts w:ascii="Times New Roman" w:hAnsi="Times New Roman"/>
          <w:i/>
          <w:sz w:val="36"/>
          <w:szCs w:val="36"/>
        </w:rPr>
      </w:pPr>
      <w:r w:rsidRPr="00012A0B">
        <w:rPr>
          <w:rFonts w:ascii="Times New Roman" w:hAnsi="Times New Roman"/>
          <w:i/>
          <w:sz w:val="56"/>
          <w:szCs w:val="56"/>
        </w:rPr>
        <w:t xml:space="preserve"> </w:t>
      </w:r>
      <w:r w:rsidR="009E1B0F" w:rsidRPr="00627288">
        <w:rPr>
          <w:rFonts w:ascii="Times New Roman" w:hAnsi="Times New Roman"/>
          <w:i/>
          <w:sz w:val="36"/>
          <w:szCs w:val="36"/>
        </w:rPr>
        <w:t>Esposizione collettiva n°</w:t>
      </w:r>
      <w:r w:rsidR="00A77978">
        <w:rPr>
          <w:rFonts w:ascii="Times New Roman" w:hAnsi="Times New Roman"/>
          <w:i/>
          <w:sz w:val="36"/>
          <w:szCs w:val="36"/>
        </w:rPr>
        <w:t>2</w:t>
      </w:r>
    </w:p>
    <w:p w:rsidR="00990DFC" w:rsidRDefault="00627288" w:rsidP="007157DF">
      <w:pPr>
        <w:pStyle w:val="Titolo2"/>
        <w:spacing w:after="0"/>
        <w:rPr>
          <w:rFonts w:ascii="Times New Roman" w:hAnsi="Times New Roman"/>
          <w:i/>
          <w:sz w:val="52"/>
          <w:szCs w:val="52"/>
        </w:rPr>
      </w:pPr>
      <w:r w:rsidRPr="00032121">
        <w:rPr>
          <w:rFonts w:ascii="Times New Roman" w:hAnsi="Times New Roman"/>
          <w:i/>
          <w:sz w:val="52"/>
          <w:szCs w:val="52"/>
        </w:rPr>
        <w:t>Archivio Studio DR</w:t>
      </w:r>
      <w:r w:rsidR="00702CF1" w:rsidRPr="00032121">
        <w:rPr>
          <w:rFonts w:ascii="Times New Roman" w:hAnsi="Times New Roman"/>
          <w:i/>
          <w:sz w:val="52"/>
          <w:szCs w:val="52"/>
        </w:rPr>
        <w:t xml:space="preserve"> - </w:t>
      </w:r>
      <w:r w:rsidRPr="00032121">
        <w:rPr>
          <w:rFonts w:ascii="Times New Roman" w:hAnsi="Times New Roman"/>
          <w:i/>
          <w:sz w:val="52"/>
          <w:szCs w:val="52"/>
        </w:rPr>
        <w:t>Spazio visivo</w:t>
      </w:r>
    </w:p>
    <w:p w:rsidR="009C5B3F" w:rsidRPr="009C5B3F" w:rsidRDefault="00A77978" w:rsidP="00C441F6">
      <w:pPr>
        <w:spacing w:before="120" w:after="0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C5B3F">
        <w:rPr>
          <w:rFonts w:ascii="Times New Roman" w:eastAsia="Times New Roman" w:hAnsi="Times New Roman"/>
          <w:b/>
          <w:sz w:val="32"/>
          <w:szCs w:val="32"/>
        </w:rPr>
        <w:t>Stefanie Vogel</w:t>
      </w:r>
      <w:r w:rsidR="00032121" w:rsidRPr="009C5B3F">
        <w:rPr>
          <w:rFonts w:ascii="Times New Roman" w:eastAsia="Times New Roman" w:hAnsi="Times New Roman"/>
          <w:b/>
          <w:sz w:val="32"/>
          <w:szCs w:val="32"/>
        </w:rPr>
        <w:t>,</w:t>
      </w:r>
      <w:r w:rsidR="009C5B3F" w:rsidRPr="009C5B3F">
        <w:rPr>
          <w:rFonts w:ascii="Times New Roman" w:eastAsia="Times New Roman" w:hAnsi="Times New Roman"/>
          <w:b/>
          <w:sz w:val="32"/>
          <w:szCs w:val="32"/>
        </w:rPr>
        <w:t xml:space="preserve"> </w:t>
      </w:r>
    </w:p>
    <w:p w:rsidR="009C5B3F" w:rsidRDefault="009C5B3F" w:rsidP="00C441F6">
      <w:pPr>
        <w:spacing w:before="120" w:after="0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9C5B3F">
        <w:rPr>
          <w:rFonts w:ascii="Times New Roman" w:eastAsia="Times New Roman" w:hAnsi="Times New Roman"/>
          <w:b/>
          <w:i/>
          <w:sz w:val="20"/>
        </w:rPr>
        <w:t>insieme a</w:t>
      </w:r>
      <w:r>
        <w:rPr>
          <w:rFonts w:ascii="Times New Roman" w:eastAsia="Times New Roman" w:hAnsi="Times New Roman"/>
          <w:b/>
          <w:i/>
          <w:sz w:val="20"/>
        </w:rPr>
        <w:t xml:space="preserve"> </w:t>
      </w:r>
      <w:r w:rsidR="00032121" w:rsidRPr="00A77978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032121" w:rsidRDefault="00032121" w:rsidP="00C441F6">
      <w:pPr>
        <w:spacing w:before="120" w:after="0"/>
        <w:jc w:val="center"/>
        <w:rPr>
          <w:rFonts w:ascii="Times New Roman" w:eastAsia="Times New Roman" w:hAnsi="Times New Roman"/>
          <w:b/>
          <w:i/>
          <w:szCs w:val="24"/>
        </w:rPr>
      </w:pPr>
      <w:r w:rsidRPr="00A77978">
        <w:rPr>
          <w:rFonts w:ascii="Times New Roman" w:eastAsia="Times New Roman" w:hAnsi="Times New Roman"/>
          <w:b/>
          <w:i/>
          <w:sz w:val="28"/>
          <w:szCs w:val="28"/>
        </w:rPr>
        <w:t>Mario Martini, Josè Pelaez</w:t>
      </w:r>
      <w:r w:rsidR="00A77978" w:rsidRPr="00A77978">
        <w:rPr>
          <w:rFonts w:ascii="Times New Roman" w:eastAsia="Times New Roman" w:hAnsi="Times New Roman"/>
          <w:b/>
          <w:i/>
          <w:sz w:val="28"/>
          <w:szCs w:val="28"/>
        </w:rPr>
        <w:t xml:space="preserve">, </w:t>
      </w:r>
      <w:r w:rsidRPr="00A77978">
        <w:rPr>
          <w:rFonts w:ascii="Times New Roman" w:eastAsia="Times New Roman" w:hAnsi="Times New Roman"/>
          <w:b/>
          <w:i/>
          <w:sz w:val="28"/>
          <w:szCs w:val="28"/>
        </w:rPr>
        <w:t>Bobgy</w:t>
      </w:r>
      <w:r>
        <w:rPr>
          <w:rFonts w:ascii="Times New Roman" w:eastAsia="Times New Roman" w:hAnsi="Times New Roman"/>
          <w:b/>
          <w:i/>
          <w:szCs w:val="24"/>
        </w:rPr>
        <w:t>,</w:t>
      </w:r>
    </w:p>
    <w:p w:rsidR="007A2678" w:rsidRDefault="00AB361C" w:rsidP="007A2678">
      <w:pPr>
        <w:spacing w:before="240"/>
        <w:jc w:val="center"/>
        <w:rPr>
          <w:rFonts w:ascii="Avenir Next Condensed" w:hAnsi="Avenir Next Condensed"/>
          <w:b/>
          <w:noProof/>
          <w:szCs w:val="24"/>
        </w:rPr>
      </w:pPr>
      <w:r>
        <w:rPr>
          <w:rFonts w:ascii="Avenir Next Condensed" w:hAnsi="Avenir Next Condensed"/>
          <w:b/>
          <w:noProof/>
          <w:szCs w:val="24"/>
        </w:rPr>
        <w:drawing>
          <wp:inline distT="0" distB="0" distL="0" distR="0">
            <wp:extent cx="5220000" cy="4029815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0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121" w:rsidRDefault="00032121" w:rsidP="00032121">
      <w:pPr>
        <w:pStyle w:val="Intestazione"/>
        <w:widowControl w:val="0"/>
        <w:tabs>
          <w:tab w:val="clear" w:pos="4536"/>
          <w:tab w:val="clear" w:pos="9072"/>
        </w:tabs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/>
          <w:i/>
          <w:sz w:val="20"/>
        </w:rPr>
      </w:pPr>
    </w:p>
    <w:p w:rsidR="00183840" w:rsidRPr="008C2FF7" w:rsidRDefault="004142B5" w:rsidP="00C441F6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8C2FF7">
        <w:rPr>
          <w:rFonts w:ascii="Arial" w:eastAsia="Times New Roman" w:hAnsi="Arial" w:cs="Arial"/>
          <w:b/>
          <w:sz w:val="22"/>
          <w:szCs w:val="22"/>
        </w:rPr>
        <w:t>In questa</w:t>
      </w:r>
      <w:r w:rsidR="00183840" w:rsidRPr="008C2FF7">
        <w:rPr>
          <w:rFonts w:ascii="Arial" w:eastAsia="Times New Roman" w:hAnsi="Arial" w:cs="Arial"/>
          <w:b/>
          <w:sz w:val="22"/>
          <w:szCs w:val="22"/>
        </w:rPr>
        <w:t xml:space="preserve"> seconda</w:t>
      </w:r>
      <w:r w:rsidRPr="008C2FF7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183840" w:rsidRPr="008C2FF7">
        <w:rPr>
          <w:rFonts w:ascii="Arial" w:eastAsia="Times New Roman" w:hAnsi="Arial" w:cs="Arial"/>
          <w:b/>
          <w:sz w:val="22"/>
          <w:szCs w:val="22"/>
        </w:rPr>
        <w:t>mostra</w:t>
      </w:r>
      <w:r w:rsidRPr="008C2FF7">
        <w:rPr>
          <w:rFonts w:ascii="Arial" w:eastAsia="Times New Roman" w:hAnsi="Arial" w:cs="Arial"/>
          <w:b/>
          <w:sz w:val="22"/>
          <w:szCs w:val="22"/>
        </w:rPr>
        <w:t xml:space="preserve"> dell’</w:t>
      </w:r>
      <w:r w:rsidR="009D4A07" w:rsidRPr="008C2FF7">
        <w:rPr>
          <w:rFonts w:ascii="Arial" w:eastAsia="Times New Roman" w:hAnsi="Arial" w:cs="Arial"/>
          <w:b/>
          <w:sz w:val="22"/>
          <w:szCs w:val="22"/>
        </w:rPr>
        <w:t>Archivio S</w:t>
      </w:r>
      <w:r w:rsidRPr="008C2FF7">
        <w:rPr>
          <w:rFonts w:ascii="Arial" w:eastAsia="Times New Roman" w:hAnsi="Arial" w:cs="Arial"/>
          <w:b/>
          <w:sz w:val="22"/>
          <w:szCs w:val="22"/>
        </w:rPr>
        <w:t>tudio DR</w:t>
      </w:r>
      <w:r w:rsidR="009D4A07" w:rsidRPr="008C2FF7">
        <w:rPr>
          <w:rFonts w:ascii="Arial" w:eastAsia="Times New Roman" w:hAnsi="Arial" w:cs="Arial"/>
          <w:b/>
          <w:sz w:val="22"/>
          <w:szCs w:val="22"/>
        </w:rPr>
        <w:t xml:space="preserve"> – Spazio Visivo </w:t>
      </w:r>
      <w:r w:rsidR="00183840" w:rsidRPr="008C2FF7">
        <w:rPr>
          <w:rFonts w:ascii="Arial" w:eastAsia="Times New Roman" w:hAnsi="Arial" w:cs="Arial"/>
          <w:sz w:val="22"/>
          <w:szCs w:val="22"/>
        </w:rPr>
        <w:t>con</w:t>
      </w:r>
      <w:r w:rsidR="009D4A07" w:rsidRPr="008C2FF7">
        <w:rPr>
          <w:rFonts w:ascii="Arial" w:eastAsia="Times New Roman" w:hAnsi="Arial" w:cs="Arial"/>
          <w:b/>
          <w:sz w:val="22"/>
          <w:szCs w:val="22"/>
        </w:rPr>
        <w:t xml:space="preserve"> Mario Martini, </w:t>
      </w:r>
      <w:r w:rsidR="00032121" w:rsidRPr="008C2FF7">
        <w:rPr>
          <w:rFonts w:ascii="Arial" w:eastAsia="Times New Roman" w:hAnsi="Arial" w:cs="Arial"/>
          <w:b/>
          <w:sz w:val="22"/>
          <w:szCs w:val="22"/>
        </w:rPr>
        <w:t>José</w:t>
      </w:r>
      <w:r w:rsidR="009D4A07" w:rsidRPr="008C2FF7">
        <w:rPr>
          <w:rFonts w:ascii="Arial" w:eastAsia="Times New Roman" w:hAnsi="Arial" w:cs="Arial"/>
          <w:b/>
          <w:sz w:val="22"/>
          <w:szCs w:val="22"/>
        </w:rPr>
        <w:t xml:space="preserve"> Pelaez, Bobgy, </w:t>
      </w:r>
      <w:r w:rsidR="00183840" w:rsidRPr="008C2FF7">
        <w:rPr>
          <w:rFonts w:ascii="Arial" w:hAnsi="Arial" w:cs="Arial"/>
          <w:sz w:val="22"/>
          <w:szCs w:val="22"/>
        </w:rPr>
        <w:t xml:space="preserve">ci soffermiamo su </w:t>
      </w:r>
      <w:r w:rsidR="00183840" w:rsidRPr="008C2FF7">
        <w:rPr>
          <w:rFonts w:ascii="Arial" w:hAnsi="Arial" w:cs="Arial"/>
          <w:b/>
          <w:sz w:val="22"/>
          <w:szCs w:val="22"/>
        </w:rPr>
        <w:t>Stefanie Vogel</w:t>
      </w:r>
      <w:r w:rsidR="00183840" w:rsidRPr="008C2FF7">
        <w:rPr>
          <w:rFonts w:ascii="Arial" w:hAnsi="Arial" w:cs="Arial"/>
          <w:sz w:val="22"/>
          <w:szCs w:val="22"/>
        </w:rPr>
        <w:t>, artista berlinese trasferitasi a Bolzano, una delle prime artiste che ha frequentato la Galleria Studio DR fin dal 2002 con una sua prima mostra. Si ricorda di lei il catalogo della mostra svoltasi a Berlino Est sul tema della guerra</w:t>
      </w:r>
      <w:r w:rsidR="00305D18" w:rsidRPr="008C2FF7">
        <w:rPr>
          <w:rFonts w:ascii="Arial" w:hAnsi="Arial" w:cs="Arial"/>
          <w:sz w:val="22"/>
          <w:szCs w:val="22"/>
        </w:rPr>
        <w:t>.</w:t>
      </w:r>
      <w:r w:rsidR="00183840" w:rsidRPr="008C2FF7">
        <w:rPr>
          <w:rFonts w:ascii="Arial" w:hAnsi="Arial" w:cs="Arial"/>
          <w:sz w:val="22"/>
          <w:szCs w:val="22"/>
        </w:rPr>
        <w:t xml:space="preserve"> </w:t>
      </w:r>
      <w:r w:rsidR="00305D18" w:rsidRPr="008C2FF7">
        <w:rPr>
          <w:rFonts w:ascii="Arial" w:hAnsi="Arial" w:cs="Arial"/>
          <w:sz w:val="22"/>
          <w:szCs w:val="22"/>
        </w:rPr>
        <w:t>P</w:t>
      </w:r>
      <w:r w:rsidR="00183840" w:rsidRPr="008C2FF7">
        <w:rPr>
          <w:rFonts w:ascii="Arial" w:hAnsi="Arial" w:cs="Arial"/>
          <w:sz w:val="22"/>
          <w:szCs w:val="22"/>
        </w:rPr>
        <w:t>resto</w:t>
      </w:r>
      <w:r w:rsidR="00305D18" w:rsidRPr="008C2FF7">
        <w:rPr>
          <w:rFonts w:ascii="Arial" w:hAnsi="Arial" w:cs="Arial"/>
          <w:sz w:val="22"/>
          <w:szCs w:val="22"/>
        </w:rPr>
        <w:t xml:space="preserve"> ne</w:t>
      </w:r>
      <w:r w:rsidR="00183840" w:rsidRPr="008C2FF7">
        <w:rPr>
          <w:rFonts w:ascii="Arial" w:hAnsi="Arial" w:cs="Arial"/>
          <w:sz w:val="22"/>
          <w:szCs w:val="22"/>
        </w:rPr>
        <w:t xml:space="preserve"> metterò qua</w:t>
      </w:r>
      <w:r w:rsidR="00305D18" w:rsidRPr="008C2FF7">
        <w:rPr>
          <w:rFonts w:ascii="Arial" w:hAnsi="Arial" w:cs="Arial"/>
          <w:sz w:val="22"/>
          <w:szCs w:val="22"/>
        </w:rPr>
        <w:t>lche estratto sulla mia pagina f</w:t>
      </w:r>
      <w:r w:rsidR="008C2FF7">
        <w:rPr>
          <w:rFonts w:ascii="Arial" w:hAnsi="Arial" w:cs="Arial"/>
          <w:sz w:val="22"/>
          <w:szCs w:val="22"/>
        </w:rPr>
        <w:t>acebook. I due teli</w:t>
      </w:r>
      <w:r w:rsidR="00C441F6" w:rsidRPr="008C2FF7">
        <w:rPr>
          <w:rFonts w:ascii="Arial" w:hAnsi="Arial" w:cs="Arial"/>
          <w:sz w:val="22"/>
          <w:szCs w:val="22"/>
        </w:rPr>
        <w:t xml:space="preserve"> in mostra,</w:t>
      </w:r>
      <w:r w:rsidR="00183840" w:rsidRPr="008C2FF7">
        <w:rPr>
          <w:rFonts w:ascii="Arial" w:hAnsi="Arial" w:cs="Arial"/>
          <w:sz w:val="22"/>
          <w:szCs w:val="22"/>
        </w:rPr>
        <w:t xml:space="preserve"> dalle dimensioni m.3x4 e </w:t>
      </w:r>
      <w:r w:rsidR="00305D18" w:rsidRPr="008C2FF7">
        <w:rPr>
          <w:rFonts w:ascii="Arial" w:hAnsi="Arial" w:cs="Arial"/>
          <w:sz w:val="22"/>
          <w:szCs w:val="22"/>
        </w:rPr>
        <w:t>m.</w:t>
      </w:r>
      <w:r w:rsidR="00183840" w:rsidRPr="008C2FF7">
        <w:rPr>
          <w:rFonts w:ascii="Arial" w:hAnsi="Arial" w:cs="Arial"/>
          <w:sz w:val="22"/>
          <w:szCs w:val="22"/>
        </w:rPr>
        <w:t xml:space="preserve">3x2, sono </w:t>
      </w:r>
      <w:r w:rsidR="00C441F6" w:rsidRPr="008C2FF7">
        <w:rPr>
          <w:rFonts w:ascii="Arial" w:hAnsi="Arial" w:cs="Arial"/>
          <w:sz w:val="22"/>
          <w:szCs w:val="22"/>
        </w:rPr>
        <w:t xml:space="preserve">quelli </w:t>
      </w:r>
      <w:r w:rsidR="00183840" w:rsidRPr="008C2FF7">
        <w:rPr>
          <w:rFonts w:ascii="Arial" w:hAnsi="Arial" w:cs="Arial"/>
          <w:sz w:val="22"/>
          <w:szCs w:val="22"/>
        </w:rPr>
        <w:t xml:space="preserve">preparati per </w:t>
      </w:r>
      <w:r w:rsidR="008C2FF7">
        <w:rPr>
          <w:rFonts w:ascii="Arial" w:hAnsi="Arial" w:cs="Arial"/>
          <w:sz w:val="22"/>
          <w:szCs w:val="22"/>
        </w:rPr>
        <w:t>l’esposizione</w:t>
      </w:r>
      <w:r w:rsidR="00183840" w:rsidRPr="008C2FF7">
        <w:rPr>
          <w:rFonts w:ascii="Arial" w:hAnsi="Arial" w:cs="Arial"/>
          <w:sz w:val="22"/>
          <w:szCs w:val="22"/>
        </w:rPr>
        <w:t xml:space="preserve"> svoltasi a via Brunetti 43 insieme ad altri teli delle stesse dimensioni</w:t>
      </w:r>
      <w:r w:rsidR="00C441F6" w:rsidRPr="008C2FF7">
        <w:rPr>
          <w:rFonts w:ascii="Arial" w:hAnsi="Arial" w:cs="Arial"/>
          <w:sz w:val="22"/>
          <w:szCs w:val="22"/>
        </w:rPr>
        <w:t xml:space="preserve"> sul tema</w:t>
      </w:r>
      <w:r w:rsidR="00183840" w:rsidRPr="008C2FF7">
        <w:rPr>
          <w:rFonts w:ascii="Arial" w:hAnsi="Arial" w:cs="Arial"/>
          <w:sz w:val="22"/>
          <w:szCs w:val="22"/>
        </w:rPr>
        <w:t xml:space="preserve"> Espressionismo astratto ed Espressionismo geometrico. Artista volitiva </w:t>
      </w:r>
      <w:r w:rsidR="00B31F8B" w:rsidRPr="008C2FF7">
        <w:rPr>
          <w:rFonts w:ascii="Arial" w:hAnsi="Arial" w:cs="Arial"/>
          <w:sz w:val="22"/>
          <w:szCs w:val="22"/>
        </w:rPr>
        <w:t>alla quale</w:t>
      </w:r>
      <w:r w:rsidR="00183840" w:rsidRPr="008C2FF7">
        <w:rPr>
          <w:rFonts w:ascii="Arial" w:hAnsi="Arial" w:cs="Arial"/>
          <w:sz w:val="22"/>
          <w:szCs w:val="22"/>
        </w:rPr>
        <w:t xml:space="preserve"> piace sperimentare</w:t>
      </w:r>
      <w:r w:rsidR="00C441F6" w:rsidRPr="008C2FF7">
        <w:rPr>
          <w:rFonts w:ascii="Arial" w:hAnsi="Arial" w:cs="Arial"/>
          <w:sz w:val="22"/>
          <w:szCs w:val="22"/>
        </w:rPr>
        <w:t xml:space="preserve"> anche nel campo figurativo</w:t>
      </w:r>
      <w:r w:rsidR="008C2FF7">
        <w:rPr>
          <w:rFonts w:ascii="Arial" w:hAnsi="Arial" w:cs="Arial"/>
          <w:sz w:val="22"/>
          <w:szCs w:val="22"/>
        </w:rPr>
        <w:t>,</w:t>
      </w:r>
      <w:r w:rsidR="00C441F6" w:rsidRPr="008C2FF7">
        <w:rPr>
          <w:rFonts w:ascii="Arial" w:hAnsi="Arial" w:cs="Arial"/>
          <w:sz w:val="22"/>
          <w:szCs w:val="22"/>
        </w:rPr>
        <w:t xml:space="preserve"> specie nella ritrattistica.</w:t>
      </w:r>
    </w:p>
    <w:p w:rsidR="00FF2285" w:rsidRPr="00AA3118" w:rsidRDefault="00032121" w:rsidP="00C441F6">
      <w:pPr>
        <w:pStyle w:val="Intestazione"/>
        <w:widowControl w:val="0"/>
        <w:tabs>
          <w:tab w:val="clear" w:pos="4536"/>
          <w:tab w:val="clear" w:pos="9072"/>
        </w:tabs>
        <w:autoSpaceDE w:val="0"/>
        <w:autoSpaceDN w:val="0"/>
        <w:adjustRightInd w:val="0"/>
        <w:spacing w:after="40"/>
        <w:ind w:firstLine="70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Inaugurazione:</w:t>
      </w:r>
      <w:r w:rsidR="00CE5608">
        <w:rPr>
          <w:rFonts w:ascii="Times New Roman" w:hAnsi="Times New Roman"/>
          <w:b/>
        </w:rPr>
        <w:t xml:space="preserve"> giovedì</w:t>
      </w:r>
      <w:r w:rsidR="00AA3118">
        <w:rPr>
          <w:rFonts w:ascii="Times New Roman" w:hAnsi="Times New Roman"/>
          <w:b/>
        </w:rPr>
        <w:t xml:space="preserve"> </w:t>
      </w:r>
      <w:r w:rsidR="00CE5608">
        <w:rPr>
          <w:rFonts w:ascii="Times New Roman" w:hAnsi="Times New Roman"/>
          <w:b/>
        </w:rPr>
        <w:t>21</w:t>
      </w:r>
      <w:r w:rsidR="00AA3118">
        <w:rPr>
          <w:rFonts w:ascii="Times New Roman" w:hAnsi="Times New Roman"/>
          <w:b/>
        </w:rPr>
        <w:t xml:space="preserve"> novembre 2019</w:t>
      </w:r>
    </w:p>
    <w:p w:rsidR="009C5B3F" w:rsidRDefault="00C441F6" w:rsidP="00C441F6">
      <w:pPr>
        <w:pStyle w:val="Intestazione"/>
        <w:widowControl w:val="0"/>
        <w:tabs>
          <w:tab w:val="clear" w:pos="4536"/>
          <w:tab w:val="clear" w:pos="9072"/>
        </w:tabs>
        <w:autoSpaceDE w:val="0"/>
        <w:autoSpaceDN w:val="0"/>
        <w:adjustRightInd w:val="0"/>
        <w:spacing w:after="4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</w:t>
      </w:r>
      <w:r w:rsidR="009C5B3F">
        <w:rPr>
          <w:rFonts w:ascii="Times New Roman" w:hAnsi="Times New Roman"/>
          <w:b/>
          <w:szCs w:val="24"/>
        </w:rPr>
        <w:t xml:space="preserve">Fino a </w:t>
      </w:r>
      <w:r w:rsidR="00CE5608">
        <w:rPr>
          <w:rFonts w:ascii="Times New Roman" w:hAnsi="Times New Roman"/>
          <w:b/>
          <w:szCs w:val="24"/>
        </w:rPr>
        <w:t>mercoled</w:t>
      </w:r>
      <w:r w:rsidR="009C5B3F">
        <w:rPr>
          <w:rFonts w:ascii="Times New Roman" w:hAnsi="Times New Roman"/>
          <w:b/>
          <w:szCs w:val="24"/>
        </w:rPr>
        <w:t xml:space="preserve">ì </w:t>
      </w:r>
      <w:r w:rsidR="00CE5608">
        <w:rPr>
          <w:rFonts w:ascii="Times New Roman" w:hAnsi="Times New Roman"/>
          <w:b/>
          <w:szCs w:val="24"/>
        </w:rPr>
        <w:t>4</w:t>
      </w:r>
      <w:bookmarkStart w:id="0" w:name="_GoBack"/>
      <w:bookmarkEnd w:id="0"/>
      <w:r w:rsidR="009C5B3F">
        <w:rPr>
          <w:rFonts w:ascii="Times New Roman" w:hAnsi="Times New Roman"/>
          <w:b/>
          <w:szCs w:val="24"/>
        </w:rPr>
        <w:t xml:space="preserve"> dicembre 2019</w:t>
      </w:r>
    </w:p>
    <w:p w:rsidR="000F09FE" w:rsidRPr="003631CD" w:rsidRDefault="00082A44" w:rsidP="00082A44">
      <w:pPr>
        <w:pStyle w:val="Intestazione"/>
        <w:widowControl w:val="0"/>
        <w:tabs>
          <w:tab w:val="clear" w:pos="4536"/>
          <w:tab w:val="clear" w:pos="9072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sz w:val="18"/>
          <w:szCs w:val="18"/>
        </w:rPr>
      </w:pPr>
      <w:r>
        <w:rPr>
          <w:i/>
          <w:color w:val="808080"/>
          <w:sz w:val="18"/>
          <w:szCs w:val="18"/>
        </w:rPr>
        <w:t>Giorgio Di Roberto</w:t>
      </w:r>
      <w:r w:rsidR="00294379">
        <w:rPr>
          <w:i/>
          <w:color w:val="808080"/>
          <w:sz w:val="18"/>
          <w:szCs w:val="18"/>
        </w:rPr>
        <w:t xml:space="preserve"> </w:t>
      </w:r>
    </w:p>
    <w:sectPr w:rsidR="000F09FE" w:rsidRPr="003631CD">
      <w:pgSz w:w="11906" w:h="16838"/>
      <w:pgMar w:top="851" w:right="1418" w:bottom="113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721" w:rsidRDefault="00D27721">
      <w:r>
        <w:separator/>
      </w:r>
    </w:p>
  </w:endnote>
  <w:endnote w:type="continuationSeparator" w:id="0">
    <w:p w:rsidR="00D27721" w:rsidRDefault="00D27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Condensed">
    <w:altName w:val="Arial"/>
    <w:charset w:val="00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721" w:rsidRDefault="00D27721">
      <w:r>
        <w:separator/>
      </w:r>
    </w:p>
  </w:footnote>
  <w:footnote w:type="continuationSeparator" w:id="0">
    <w:p w:rsidR="00D27721" w:rsidRDefault="00D277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B4458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12972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CBE0E95"/>
    <w:multiLevelType w:val="hybridMultilevel"/>
    <w:tmpl w:val="18A284F0"/>
    <w:lvl w:ilvl="0" w:tplc="A7E69A1A">
      <w:start w:val="19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555E8A0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D94B2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E4C7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2C50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D6AA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A4B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2A93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2C0F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6" w:nlCheck="1" w:checkStyle="0"/>
  <w:activeWritingStyle w:appName="MSWord" w:lang="fr-FR" w:vendorID="64" w:dllVersion="6" w:nlCheck="1" w:checkStyle="0"/>
  <w:activeWritingStyle w:appName="MSWord" w:lang="it-IT" w:vendorID="64" w:dllVersion="4096" w:nlCheck="1" w:checkStyle="0"/>
  <w:activeWritingStyle w:appName="MSWord" w:lang="it-IT" w:vendorID="64" w:dllVersion="131078" w:nlCheck="1" w:checkStyle="0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FC9"/>
    <w:rsid w:val="00012A0B"/>
    <w:rsid w:val="000131E4"/>
    <w:rsid w:val="00032121"/>
    <w:rsid w:val="00040D34"/>
    <w:rsid w:val="00046E5A"/>
    <w:rsid w:val="00082A44"/>
    <w:rsid w:val="000971D0"/>
    <w:rsid w:val="000A7E9F"/>
    <w:rsid w:val="000B1568"/>
    <w:rsid w:val="000C54F9"/>
    <w:rsid w:val="000E40EC"/>
    <w:rsid w:val="000F09FE"/>
    <w:rsid w:val="000F385F"/>
    <w:rsid w:val="001272E5"/>
    <w:rsid w:val="001304B3"/>
    <w:rsid w:val="00155FA6"/>
    <w:rsid w:val="00183840"/>
    <w:rsid w:val="002338BB"/>
    <w:rsid w:val="0027563B"/>
    <w:rsid w:val="00294379"/>
    <w:rsid w:val="002B1A76"/>
    <w:rsid w:val="002B5D3C"/>
    <w:rsid w:val="002C563D"/>
    <w:rsid w:val="002E2BE2"/>
    <w:rsid w:val="00305D18"/>
    <w:rsid w:val="003072B0"/>
    <w:rsid w:val="003500E2"/>
    <w:rsid w:val="00355C7A"/>
    <w:rsid w:val="0036238E"/>
    <w:rsid w:val="003631CD"/>
    <w:rsid w:val="003B523E"/>
    <w:rsid w:val="003C3BD9"/>
    <w:rsid w:val="003D1B65"/>
    <w:rsid w:val="003F0D5A"/>
    <w:rsid w:val="003F13BC"/>
    <w:rsid w:val="004142B5"/>
    <w:rsid w:val="0043343D"/>
    <w:rsid w:val="00462B87"/>
    <w:rsid w:val="004720C4"/>
    <w:rsid w:val="00482741"/>
    <w:rsid w:val="0049008A"/>
    <w:rsid w:val="004906C9"/>
    <w:rsid w:val="004A6800"/>
    <w:rsid w:val="004A7DDC"/>
    <w:rsid w:val="004C24E7"/>
    <w:rsid w:val="004C4F1F"/>
    <w:rsid w:val="00525073"/>
    <w:rsid w:val="0054605A"/>
    <w:rsid w:val="005C2A00"/>
    <w:rsid w:val="00627288"/>
    <w:rsid w:val="006833C1"/>
    <w:rsid w:val="0068342A"/>
    <w:rsid w:val="00702CF1"/>
    <w:rsid w:val="007157DF"/>
    <w:rsid w:val="0078287C"/>
    <w:rsid w:val="0078693C"/>
    <w:rsid w:val="00787698"/>
    <w:rsid w:val="007A2678"/>
    <w:rsid w:val="007A4D6A"/>
    <w:rsid w:val="007D2185"/>
    <w:rsid w:val="007F754F"/>
    <w:rsid w:val="0082142B"/>
    <w:rsid w:val="00823C35"/>
    <w:rsid w:val="00826B78"/>
    <w:rsid w:val="008504DB"/>
    <w:rsid w:val="00851DDA"/>
    <w:rsid w:val="008C1806"/>
    <w:rsid w:val="008C2B84"/>
    <w:rsid w:val="008C2FF7"/>
    <w:rsid w:val="008C331E"/>
    <w:rsid w:val="008E35FD"/>
    <w:rsid w:val="009173A1"/>
    <w:rsid w:val="00940874"/>
    <w:rsid w:val="00965185"/>
    <w:rsid w:val="00973FC6"/>
    <w:rsid w:val="009905B9"/>
    <w:rsid w:val="00990DFC"/>
    <w:rsid w:val="009B48E6"/>
    <w:rsid w:val="009C1015"/>
    <w:rsid w:val="009C5B3F"/>
    <w:rsid w:val="009D35E1"/>
    <w:rsid w:val="009D4A07"/>
    <w:rsid w:val="009E1B0F"/>
    <w:rsid w:val="00A07463"/>
    <w:rsid w:val="00A20EDB"/>
    <w:rsid w:val="00A2277B"/>
    <w:rsid w:val="00A37CED"/>
    <w:rsid w:val="00A41281"/>
    <w:rsid w:val="00A77978"/>
    <w:rsid w:val="00AA3118"/>
    <w:rsid w:val="00AB361C"/>
    <w:rsid w:val="00AB3CFC"/>
    <w:rsid w:val="00AE3782"/>
    <w:rsid w:val="00B00B5F"/>
    <w:rsid w:val="00B0276A"/>
    <w:rsid w:val="00B31F8B"/>
    <w:rsid w:val="00B5402C"/>
    <w:rsid w:val="00B72A0A"/>
    <w:rsid w:val="00BC6219"/>
    <w:rsid w:val="00C441F6"/>
    <w:rsid w:val="00C708F2"/>
    <w:rsid w:val="00C759EE"/>
    <w:rsid w:val="00C83FC9"/>
    <w:rsid w:val="00C9006B"/>
    <w:rsid w:val="00CC5452"/>
    <w:rsid w:val="00CE5608"/>
    <w:rsid w:val="00CF0800"/>
    <w:rsid w:val="00D033B4"/>
    <w:rsid w:val="00D27721"/>
    <w:rsid w:val="00D30212"/>
    <w:rsid w:val="00D33DF8"/>
    <w:rsid w:val="00D47B11"/>
    <w:rsid w:val="00D548E0"/>
    <w:rsid w:val="00D629A4"/>
    <w:rsid w:val="00D65B65"/>
    <w:rsid w:val="00DA5F6F"/>
    <w:rsid w:val="00DD1CF5"/>
    <w:rsid w:val="00DD2089"/>
    <w:rsid w:val="00E04762"/>
    <w:rsid w:val="00E11E0D"/>
    <w:rsid w:val="00E82725"/>
    <w:rsid w:val="00EB4A74"/>
    <w:rsid w:val="00ED1279"/>
    <w:rsid w:val="00ED46D5"/>
    <w:rsid w:val="00EE06A3"/>
    <w:rsid w:val="00EF4034"/>
    <w:rsid w:val="00EF75E2"/>
    <w:rsid w:val="00F25B3E"/>
    <w:rsid w:val="00F31019"/>
    <w:rsid w:val="00F52447"/>
    <w:rsid w:val="00F53F96"/>
    <w:rsid w:val="00F735FE"/>
    <w:rsid w:val="00FD5D3F"/>
    <w:rsid w:val="00FF2285"/>
    <w:rsid w:val="00FF4450"/>
    <w:rsid w:val="00FF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411BC4"/>
  <w15:docId w15:val="{3296F32D-A2FD-46B4-94A7-82580C55D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it-IT" w:eastAsia="it-IT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color w:val="000000"/>
      <w:sz w:val="36"/>
    </w:rPr>
  </w:style>
  <w:style w:type="paragraph" w:styleId="Titolo2">
    <w:name w:val="heading 2"/>
    <w:basedOn w:val="Normale"/>
    <w:next w:val="Normale"/>
    <w:qFormat/>
    <w:pPr>
      <w:keepNext/>
      <w:widowControl w:val="0"/>
      <w:autoSpaceDE w:val="0"/>
      <w:autoSpaceDN w:val="0"/>
      <w:adjustRightInd w:val="0"/>
      <w:spacing w:after="240"/>
      <w:jc w:val="center"/>
      <w:outlineLvl w:val="1"/>
    </w:pPr>
    <w:rPr>
      <w:rFonts w:ascii="Courier" w:eastAsia="Times New Roman" w:hAnsi="Courier"/>
      <w:b/>
      <w:sz w:val="40"/>
    </w:rPr>
  </w:style>
  <w:style w:type="paragraph" w:styleId="Titolo3">
    <w:name w:val="heading 3"/>
    <w:basedOn w:val="Normale"/>
    <w:next w:val="Normale"/>
    <w:qFormat/>
    <w:pPr>
      <w:keepNext/>
      <w:widowControl w:val="0"/>
      <w:autoSpaceDE w:val="0"/>
      <w:autoSpaceDN w:val="0"/>
      <w:adjustRightInd w:val="0"/>
      <w:spacing w:after="240"/>
      <w:jc w:val="center"/>
      <w:outlineLvl w:val="2"/>
    </w:pPr>
    <w:rPr>
      <w:rFonts w:ascii="Courier" w:eastAsia="Times New Roman" w:hAnsi="Courier"/>
      <w:b/>
    </w:rPr>
  </w:style>
  <w:style w:type="paragraph" w:styleId="Titolo4">
    <w:name w:val="heading 4"/>
    <w:basedOn w:val="Normale"/>
    <w:next w:val="Normale"/>
    <w:qFormat/>
    <w:pPr>
      <w:keepNext/>
      <w:widowControl w:val="0"/>
      <w:autoSpaceDE w:val="0"/>
      <w:autoSpaceDN w:val="0"/>
      <w:adjustRightInd w:val="0"/>
      <w:spacing w:after="240"/>
      <w:jc w:val="center"/>
      <w:outlineLvl w:val="3"/>
    </w:pPr>
    <w:rPr>
      <w:rFonts w:ascii="Courier" w:eastAsia="Times New Roman" w:hAnsi="Courier"/>
      <w:b/>
      <w:sz w:val="32"/>
    </w:rPr>
  </w:style>
  <w:style w:type="paragraph" w:styleId="Titolo5">
    <w:name w:val="heading 5"/>
    <w:basedOn w:val="Normale"/>
    <w:next w:val="Normale"/>
    <w:qFormat/>
    <w:pPr>
      <w:keepNext/>
      <w:widowControl w:val="0"/>
      <w:autoSpaceDE w:val="0"/>
      <w:autoSpaceDN w:val="0"/>
      <w:adjustRightInd w:val="0"/>
      <w:spacing w:after="240"/>
      <w:jc w:val="center"/>
      <w:outlineLvl w:val="4"/>
    </w:pPr>
    <w:rPr>
      <w:rFonts w:ascii="Courier" w:eastAsia="Times New Roman" w:hAnsi="Courier"/>
      <w:b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semiHidden/>
    <w:rPr>
      <w:color w:val="0000FF"/>
      <w:u w:val="single"/>
    </w:rPr>
  </w:style>
  <w:style w:type="paragraph" w:styleId="Intestazione">
    <w:name w:val="header"/>
    <w:basedOn w:val="Normale"/>
    <w:semiHidden/>
    <w:pPr>
      <w:tabs>
        <w:tab w:val="center" w:pos="4536"/>
        <w:tab w:val="right" w:pos="9072"/>
      </w:tabs>
    </w:pPr>
  </w:style>
  <w:style w:type="paragraph" w:styleId="Pidipagina">
    <w:name w:val="footer"/>
    <w:basedOn w:val="Normale"/>
    <w:semiHidden/>
    <w:pPr>
      <w:tabs>
        <w:tab w:val="center" w:pos="4536"/>
        <w:tab w:val="right" w:pos="9072"/>
      </w:tabs>
    </w:pPr>
  </w:style>
  <w:style w:type="paragraph" w:styleId="Corpotesto">
    <w:name w:val="Body Text"/>
    <w:basedOn w:val="Normale"/>
    <w:semiHidden/>
    <w:pPr>
      <w:widowControl w:val="0"/>
      <w:autoSpaceDE w:val="0"/>
      <w:autoSpaceDN w:val="0"/>
      <w:adjustRightInd w:val="0"/>
      <w:spacing w:after="240"/>
      <w:jc w:val="both"/>
    </w:pPr>
    <w:rPr>
      <w:rFonts w:ascii="Courier" w:eastAsia="Times New Roman" w:hAnsi="Courier"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208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D2089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A37CED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3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orgio.diroberto@tin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uova%20stagione%202019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9C654-7E4A-4099-AFB5-E566AB832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Nuova stagione 2019.dotx</Template>
  <TotalTime>64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Presentazione</vt:lpstr>
      <vt:lpstr>Presentazione</vt:lpstr>
    </vt:vector>
  </TitlesOfParts>
  <Company/>
  <LinksUpToDate>false</LinksUpToDate>
  <CharactersWithSpaces>1252</CharactersWithSpaces>
  <SharedDoc>false</SharedDoc>
  <HLinks>
    <vt:vector size="6" baseType="variant">
      <vt:variant>
        <vt:i4>7864326</vt:i4>
      </vt:variant>
      <vt:variant>
        <vt:i4>0</vt:i4>
      </vt:variant>
      <vt:variant>
        <vt:i4>0</vt:i4>
      </vt:variant>
      <vt:variant>
        <vt:i4>5</vt:i4>
      </vt:variant>
      <vt:variant>
        <vt:lpwstr>mailto:giorgio.diroberto@tin.it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Presentazione</dc:title>
  <dc:subject/>
  <dc:creator>Win 10</dc:creator>
  <cp:keywords/>
  <cp:lastModifiedBy>Giorgio Di Roberto</cp:lastModifiedBy>
  <cp:revision>7</cp:revision>
  <cp:lastPrinted>2019-10-15T10:59:00Z</cp:lastPrinted>
  <dcterms:created xsi:type="dcterms:W3CDTF">2019-11-11T18:07:00Z</dcterms:created>
  <dcterms:modified xsi:type="dcterms:W3CDTF">2019-11-14T16:17:00Z</dcterms:modified>
</cp:coreProperties>
</file>